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61" w:rsidRDefault="00912E61" w:rsidP="00F75BF5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Сольфеджио.1класс. </w:t>
      </w:r>
      <w:r w:rsidRPr="00F75BF5">
        <w:rPr>
          <w:rFonts w:ascii="Times New Roman" w:hAnsi="Times New Roman"/>
          <w:b/>
          <w:sz w:val="36"/>
          <w:szCs w:val="36"/>
        </w:rPr>
        <w:t xml:space="preserve"> Контрольный урок.</w:t>
      </w:r>
    </w:p>
    <w:p w:rsidR="00912E61" w:rsidRDefault="00912E61" w:rsidP="00F75BF5">
      <w:pPr>
        <w:pStyle w:val="ListParagraph"/>
        <w:numPr>
          <w:ilvl w:val="0"/>
          <w:numId w:val="1"/>
        </w:numPr>
        <w:ind w:left="0" w:hanging="567"/>
        <w:rPr>
          <w:rFonts w:ascii="Times New Roman" w:hAnsi="Times New Roman"/>
          <w:sz w:val="32"/>
          <w:szCs w:val="32"/>
        </w:rPr>
      </w:pPr>
      <w:r w:rsidRPr="00F75BF5">
        <w:rPr>
          <w:rFonts w:ascii="Times New Roman" w:hAnsi="Times New Roman"/>
          <w:sz w:val="32"/>
          <w:szCs w:val="32"/>
        </w:rPr>
        <w:t>Записать  гаммы</w:t>
      </w:r>
      <w:r>
        <w:rPr>
          <w:rFonts w:ascii="Times New Roman" w:hAnsi="Times New Roman"/>
          <w:sz w:val="32"/>
          <w:szCs w:val="32"/>
        </w:rPr>
        <w:t xml:space="preserve">: </w:t>
      </w:r>
      <w:r w:rsidRPr="00F75BF5">
        <w:rPr>
          <w:rFonts w:ascii="Times New Roman" w:hAnsi="Times New Roman"/>
          <w:sz w:val="32"/>
          <w:szCs w:val="32"/>
        </w:rPr>
        <w:t>До, Ре мажор с упражнениями.                                            Каждая гамма с новой строки.                                                                            Знаки ставить при ключе.                                                                                             В них выписать: устойчивые звуки, неустойчивые, вводные звуки.</w:t>
      </w:r>
    </w:p>
    <w:p w:rsidR="00912E61" w:rsidRDefault="00912E61" w:rsidP="00F75BF5">
      <w:pPr>
        <w:pStyle w:val="ListParagraph"/>
        <w:numPr>
          <w:ilvl w:val="0"/>
          <w:numId w:val="1"/>
        </w:numPr>
        <w:ind w:left="0" w:hanging="567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Написать ноты в басовом ключе. В малой октаве:  до, соль, ми, ля, ре, си, фа. (Только в этом порядке.)</w:t>
      </w:r>
    </w:p>
    <w:p w:rsidR="00912E61" w:rsidRDefault="00912E61" w:rsidP="00F75BF5">
      <w:pPr>
        <w:pStyle w:val="ListParagraph"/>
        <w:numPr>
          <w:ilvl w:val="0"/>
          <w:numId w:val="1"/>
        </w:numPr>
        <w:ind w:left="0" w:hanging="567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Написать ноты в скрипичном ключе, во второй октаве. Фа, до, ля, ре, си, ми, соль.</w:t>
      </w:r>
    </w:p>
    <w:p w:rsidR="00912E61" w:rsidRDefault="00912E61" w:rsidP="00F75BF5">
      <w:pPr>
        <w:pStyle w:val="ListParagraph"/>
        <w:numPr>
          <w:ilvl w:val="0"/>
          <w:numId w:val="1"/>
        </w:numPr>
        <w:ind w:left="0" w:hanging="567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Записать трезвучия от всех белых клавиш.  До, ре, ми, фа, соль, ля, си. </w:t>
      </w:r>
    </w:p>
    <w:p w:rsidR="00912E61" w:rsidRDefault="00912E61" w:rsidP="00F75BF5">
      <w:pPr>
        <w:pStyle w:val="ListParagraph"/>
        <w:numPr>
          <w:ilvl w:val="0"/>
          <w:numId w:val="1"/>
        </w:numPr>
        <w:ind w:left="0" w:hanging="567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Записать песни нотами: «Паровоз» от ре.</w:t>
      </w:r>
    </w:p>
    <w:p w:rsidR="00912E61" w:rsidRDefault="00912E61" w:rsidP="00C14CBF">
      <w:pPr>
        <w:pStyle w:val="ListParagraph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«Василек» от ля.</w:t>
      </w:r>
    </w:p>
    <w:p w:rsidR="00912E61" w:rsidRDefault="00912E61" w:rsidP="00C14CBF">
      <w:pPr>
        <w:pStyle w:val="ListParagraph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«Жук» от ми.</w:t>
      </w:r>
    </w:p>
    <w:p w:rsidR="00912E61" w:rsidRDefault="00912E61" w:rsidP="00C14CBF">
      <w:pPr>
        <w:pStyle w:val="ListParagraph"/>
        <w:ind w:left="0"/>
        <w:rPr>
          <w:rFonts w:ascii="Times New Roman" w:hAnsi="Times New Roman"/>
          <w:sz w:val="32"/>
          <w:szCs w:val="32"/>
        </w:rPr>
      </w:pPr>
    </w:p>
    <w:p w:rsidR="00912E61" w:rsidRDefault="00912E61" w:rsidP="00546E31">
      <w:pPr>
        <w:pStyle w:val="ListParagraph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546E31">
        <w:rPr>
          <w:rFonts w:ascii="Times New Roman" w:hAnsi="Times New Roman"/>
          <w:b/>
          <w:sz w:val="32"/>
          <w:szCs w:val="32"/>
        </w:rPr>
        <w:t>Слушание</w:t>
      </w:r>
      <w:r>
        <w:rPr>
          <w:rFonts w:ascii="Times New Roman" w:hAnsi="Times New Roman"/>
          <w:b/>
          <w:sz w:val="32"/>
          <w:szCs w:val="32"/>
        </w:rPr>
        <w:t xml:space="preserve"> музыки.</w:t>
      </w:r>
    </w:p>
    <w:p w:rsidR="00912E61" w:rsidRDefault="00912E61" w:rsidP="00603BDF">
      <w:pPr>
        <w:pStyle w:val="ListParagraph"/>
        <w:ind w:left="0"/>
        <w:rPr>
          <w:rFonts w:ascii="Times New Roman" w:hAnsi="Times New Roman"/>
          <w:b/>
          <w:sz w:val="32"/>
          <w:szCs w:val="32"/>
        </w:rPr>
      </w:pPr>
    </w:p>
    <w:p w:rsidR="00912E61" w:rsidRDefault="00912E61" w:rsidP="00603BDF">
      <w:pPr>
        <w:pStyle w:val="ListParagraph"/>
        <w:numPr>
          <w:ilvl w:val="0"/>
          <w:numId w:val="3"/>
        </w:numPr>
        <w:ind w:left="0" w:hanging="567"/>
        <w:rPr>
          <w:rFonts w:ascii="Times New Roman" w:hAnsi="Times New Roman"/>
          <w:sz w:val="32"/>
          <w:szCs w:val="32"/>
        </w:rPr>
      </w:pPr>
      <w:r w:rsidRPr="00603BDF">
        <w:rPr>
          <w:rFonts w:ascii="Times New Roman" w:hAnsi="Times New Roman"/>
          <w:sz w:val="32"/>
          <w:szCs w:val="32"/>
        </w:rPr>
        <w:t>С</w:t>
      </w:r>
      <w:r>
        <w:rPr>
          <w:rFonts w:ascii="Times New Roman" w:hAnsi="Times New Roman"/>
          <w:sz w:val="32"/>
          <w:szCs w:val="32"/>
        </w:rPr>
        <w:t xml:space="preserve"> </w:t>
      </w:r>
      <w:r w:rsidRPr="00603BDF">
        <w:rPr>
          <w:rFonts w:ascii="Times New Roman" w:hAnsi="Times New Roman"/>
          <w:sz w:val="32"/>
          <w:szCs w:val="32"/>
        </w:rPr>
        <w:t>какими</w:t>
      </w:r>
      <w:r>
        <w:rPr>
          <w:rFonts w:ascii="Times New Roman" w:hAnsi="Times New Roman"/>
          <w:sz w:val="32"/>
          <w:szCs w:val="32"/>
        </w:rPr>
        <w:t xml:space="preserve"> сказочными героями мы познакомились, слушая музыкальные произведения Чайковского, Лядова, Мусоргского.</w:t>
      </w:r>
    </w:p>
    <w:p w:rsidR="00912E61" w:rsidRDefault="00912E61" w:rsidP="00603BDF">
      <w:pPr>
        <w:pStyle w:val="ListParagraph"/>
        <w:numPr>
          <w:ilvl w:val="0"/>
          <w:numId w:val="3"/>
        </w:numPr>
        <w:ind w:left="0" w:hanging="567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Назвать музыкальные  инструменты, которые звучали в произведение «Петя и волк».</w:t>
      </w:r>
    </w:p>
    <w:p w:rsidR="00912E61" w:rsidRDefault="00912E61" w:rsidP="00603BDF">
      <w:pPr>
        <w:pStyle w:val="ListParagraph"/>
        <w:numPr>
          <w:ilvl w:val="0"/>
          <w:numId w:val="3"/>
        </w:numPr>
        <w:ind w:left="0" w:hanging="567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Назвать животных, которые изображены  Сен-Сансом в цикле «Карнавал животных».</w:t>
      </w:r>
    </w:p>
    <w:p w:rsidR="00912E61" w:rsidRDefault="00912E61" w:rsidP="00603BDF">
      <w:pPr>
        <w:pStyle w:val="ListParagraph"/>
        <w:numPr>
          <w:ilvl w:val="0"/>
          <w:numId w:val="3"/>
        </w:numPr>
        <w:ind w:left="0" w:hanging="567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Назвать композиторов, которые в своем творчестве воплощали образ воды.</w:t>
      </w:r>
    </w:p>
    <w:p w:rsidR="00912E61" w:rsidRPr="00603BDF" w:rsidRDefault="00912E61" w:rsidP="00865483">
      <w:pPr>
        <w:pStyle w:val="ListParagraph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Все вопросы связаны с теми заданиями, которые вы выполняли в домашних работах и слушали музыкальные произведения.</w:t>
      </w:r>
    </w:p>
    <w:sectPr w:rsidR="00912E61" w:rsidRPr="00603BDF" w:rsidSect="005C6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3260"/>
    <w:multiLevelType w:val="hybridMultilevel"/>
    <w:tmpl w:val="749297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7A68A9"/>
    <w:multiLevelType w:val="hybridMultilevel"/>
    <w:tmpl w:val="F0BE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FE0554B"/>
    <w:multiLevelType w:val="hybridMultilevel"/>
    <w:tmpl w:val="D040A9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5BF5"/>
    <w:rsid w:val="000F7190"/>
    <w:rsid w:val="002244B3"/>
    <w:rsid w:val="004D6CEB"/>
    <w:rsid w:val="004F0F1A"/>
    <w:rsid w:val="00546E31"/>
    <w:rsid w:val="005C618F"/>
    <w:rsid w:val="00603BDF"/>
    <w:rsid w:val="00865483"/>
    <w:rsid w:val="00912E61"/>
    <w:rsid w:val="00C14CBF"/>
    <w:rsid w:val="00F567C2"/>
    <w:rsid w:val="00F75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18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75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1</Pages>
  <Words>193</Words>
  <Characters>1106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Admin</cp:lastModifiedBy>
  <cp:revision>6</cp:revision>
  <dcterms:created xsi:type="dcterms:W3CDTF">2020-05-12T11:01:00Z</dcterms:created>
  <dcterms:modified xsi:type="dcterms:W3CDTF">2020-05-13T09:28:00Z</dcterms:modified>
</cp:coreProperties>
</file>